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893A85">
        <w:trPr>
          <w:trHeight w:hRule="exact" w:val="10800"/>
          <w:jc w:val="center"/>
        </w:trPr>
        <w:tc>
          <w:tcPr>
            <w:tcW w:w="3840" w:type="dxa"/>
          </w:tcPr>
          <w:sdt>
            <w:sdtPr>
              <w:alias w:val="Click icon at right to replace picture"/>
              <w:tag w:val="Click icon at right to replace picture"/>
              <w:id w:val="321324275"/>
              <w:picture/>
            </w:sdtPr>
            <w:sdtEndPr/>
            <w:sdtContent>
              <w:p w:rsidR="00893A85" w:rsidRDefault="00882F84">
                <w:r>
                  <w:rPr>
                    <w:noProof/>
                    <w:lang w:eastAsia="en-US"/>
                  </w:rPr>
                  <w:drawing>
                    <wp:inline distT="0" distB="0" distL="0" distR="0">
                      <wp:extent cx="2459135" cy="1844351"/>
                      <wp:effectExtent l="0" t="0" r="0" b="3810"/>
                      <wp:docPr id="9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59135" cy="18443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893A85" w:rsidRDefault="00893A85">
            <w:pPr>
              <w:pStyle w:val="Caption"/>
            </w:pPr>
          </w:p>
          <w:p w:rsidR="00092FB5" w:rsidRDefault="003E3466" w:rsidP="008F2B2D">
            <w:pPr>
              <w:pStyle w:val="Heading2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2438400" cy="182943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08261 Kalapana flow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2B2D" w:rsidRDefault="008F2B2D" w:rsidP="008F2B2D"/>
          <w:p w:rsidR="003E3466" w:rsidRDefault="00A036A5" w:rsidP="008F2B2D">
            <w:r>
              <w:rPr>
                <w:noProof/>
                <w:lang w:eastAsia="en-US"/>
              </w:rPr>
              <w:drawing>
                <wp:inline distT="0" distB="0" distL="0" distR="0">
                  <wp:extent cx="2438400" cy="18288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00019 Palace at Pu'uhonua o Honaunau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2FB5" w:rsidRPr="00092FB5" w:rsidRDefault="00092FB5" w:rsidP="00092FB5"/>
          <w:p w:rsidR="00893A85" w:rsidRDefault="00893A85" w:rsidP="00092FB5">
            <w:pPr>
              <w:pStyle w:val="Heading2"/>
            </w:pPr>
          </w:p>
        </w:tc>
        <w:tc>
          <w:tcPr>
            <w:tcW w:w="713" w:type="dxa"/>
          </w:tcPr>
          <w:p w:rsidR="00893A85" w:rsidRDefault="00893A85"/>
        </w:tc>
        <w:tc>
          <w:tcPr>
            <w:tcW w:w="713" w:type="dxa"/>
          </w:tcPr>
          <w:p w:rsidR="00893A85" w:rsidRDefault="00893A85"/>
        </w:tc>
        <w:tc>
          <w:tcPr>
            <w:tcW w:w="3843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3"/>
            </w:tblGrid>
            <w:tr w:rsidR="00893A85" w:rsidTr="004E1EC8">
              <w:trPr>
                <w:trHeight w:hRule="exact" w:val="8190"/>
              </w:trPr>
              <w:tc>
                <w:tcPr>
                  <w:tcW w:w="5000" w:type="pct"/>
                </w:tcPr>
                <w:p w:rsidR="004E1EC8" w:rsidRDefault="006707B4">
                  <w:pPr>
                    <w:pStyle w:val="Heading1"/>
                    <w:rPr>
                      <w:sz w:val="28"/>
                      <w:szCs w:val="28"/>
                    </w:rPr>
                  </w:pPr>
                  <w:r w:rsidRPr="006707B4">
                    <w:rPr>
                      <w:sz w:val="28"/>
                      <w:szCs w:val="28"/>
                    </w:rPr>
                    <w:t xml:space="preserve">Join us in a unique tour of two of Hawaii's most diverse islands to explore a variety of incredible </w:t>
                  </w:r>
                  <w:r w:rsidR="000121D3">
                    <w:rPr>
                      <w:sz w:val="28"/>
                      <w:szCs w:val="28"/>
                    </w:rPr>
                    <w:t>g</w:t>
                  </w:r>
                  <w:r w:rsidR="000121D3" w:rsidRPr="006707B4">
                    <w:rPr>
                      <w:sz w:val="28"/>
                      <w:szCs w:val="28"/>
                    </w:rPr>
                    <w:t>eological and</w:t>
                  </w:r>
                  <w:r w:rsidRPr="006707B4">
                    <w:rPr>
                      <w:sz w:val="28"/>
                      <w:szCs w:val="28"/>
                    </w:rPr>
                    <w:t xml:space="preserve"> </w:t>
                  </w:r>
                  <w:r w:rsidR="000121D3">
                    <w:rPr>
                      <w:sz w:val="28"/>
                      <w:szCs w:val="28"/>
                    </w:rPr>
                    <w:t>a</w:t>
                  </w:r>
                  <w:r w:rsidRPr="006707B4">
                    <w:rPr>
                      <w:sz w:val="28"/>
                      <w:szCs w:val="28"/>
                    </w:rPr>
                    <w:t xml:space="preserve">rchaeological </w:t>
                  </w:r>
                  <w:r w:rsidR="00B00512">
                    <w:rPr>
                      <w:sz w:val="28"/>
                      <w:szCs w:val="28"/>
                    </w:rPr>
                    <w:t>s</w:t>
                  </w:r>
                  <w:r w:rsidRPr="006707B4">
                    <w:rPr>
                      <w:sz w:val="28"/>
                      <w:szCs w:val="28"/>
                    </w:rPr>
                    <w:t>ites</w:t>
                  </w:r>
                  <w:r w:rsidR="004E1EC8">
                    <w:rPr>
                      <w:sz w:val="28"/>
                      <w:szCs w:val="28"/>
                    </w:rPr>
                    <w:t>!</w:t>
                  </w:r>
                </w:p>
                <w:p w:rsidR="004E1EC8" w:rsidRPr="004E1EC8" w:rsidRDefault="004E1EC8" w:rsidP="004E1EC8"/>
                <w:p w:rsidR="00893A85" w:rsidRDefault="004E1EC8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Some Highlights:</w:t>
                  </w:r>
                </w:p>
                <w:p w:rsidR="006707B4" w:rsidRPr="00092FB5" w:rsidRDefault="006707B4" w:rsidP="006707B4">
                  <w:pPr>
                    <w:pStyle w:val="Heading2"/>
                    <w:rPr>
                      <w:color w:val="C00000"/>
                    </w:rPr>
                  </w:pPr>
                  <w:r w:rsidRPr="00092FB5">
                    <w:rPr>
                      <w:color w:val="C00000"/>
                    </w:rPr>
                    <w:t>Hawaii (Big Island)</w:t>
                  </w:r>
                </w:p>
                <w:p w:rsidR="0014654E" w:rsidRPr="004E1EC8" w:rsidRDefault="006707B4" w:rsidP="006707B4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E1EC8">
                    <w:rPr>
                      <w:rFonts w:ascii="Times New Roman" w:hAnsi="Times New Roman" w:cs="Times New Roman"/>
                      <w:sz w:val="18"/>
                      <w:szCs w:val="18"/>
                    </w:rPr>
                    <w:t>Hawai’i Volcanoes National Park</w:t>
                  </w:r>
                </w:p>
                <w:p w:rsidR="006707B4" w:rsidRPr="004E1EC8" w:rsidRDefault="006707B4" w:rsidP="006707B4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E1EC8">
                    <w:rPr>
                      <w:rFonts w:ascii="Times New Roman" w:hAnsi="Times New Roman" w:cs="Times New Roman"/>
                      <w:sz w:val="18"/>
                      <w:szCs w:val="18"/>
                    </w:rPr>
                    <w:t>Kilauea Iki Crater</w:t>
                  </w:r>
                </w:p>
                <w:p w:rsidR="006707B4" w:rsidRPr="004E1EC8" w:rsidRDefault="0014654E" w:rsidP="006707B4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E1EC8">
                    <w:rPr>
                      <w:rFonts w:ascii="Times New Roman" w:hAnsi="Times New Roman" w:cs="Times New Roman"/>
                      <w:sz w:val="18"/>
                      <w:szCs w:val="18"/>
                    </w:rPr>
                    <w:t>Lyman Historical Museum</w:t>
                  </w:r>
                  <w:r w:rsidR="006C7F89">
                    <w:rPr>
                      <w:rFonts w:ascii="Times New Roman" w:hAnsi="Times New Roman" w:cs="Times New Roman"/>
                      <w:sz w:val="18"/>
                      <w:szCs w:val="18"/>
                    </w:rPr>
                    <w:t>, Hilo</w:t>
                  </w:r>
                  <w:r w:rsidRPr="004E1EC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               </w:t>
                  </w:r>
                </w:p>
                <w:p w:rsidR="006707B4" w:rsidRPr="004E1EC8" w:rsidRDefault="007744AB" w:rsidP="006707B4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Pu</w:t>
                  </w:r>
                  <w:r w:rsidR="0081562C">
                    <w:rPr>
                      <w:rFonts w:ascii="Times New Roman" w:hAnsi="Times New Roman" w:cs="Times New Roman"/>
                      <w:sz w:val="18"/>
                      <w:szCs w:val="18"/>
                    </w:rPr>
                    <w:t>’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ukohala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Heiau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and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Kohala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Petroglyphs</w:t>
                  </w:r>
                </w:p>
                <w:p w:rsidR="0014654E" w:rsidRPr="004E1EC8" w:rsidRDefault="0014654E" w:rsidP="006707B4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E1EC8">
                    <w:rPr>
                      <w:rFonts w:ascii="Times New Roman" w:hAnsi="Times New Roman" w:cs="Times New Roman"/>
                      <w:sz w:val="18"/>
                      <w:szCs w:val="18"/>
                    </w:rPr>
                    <w:t>Tsunami Museum in Hilo</w:t>
                  </w:r>
                </w:p>
                <w:p w:rsidR="006707B4" w:rsidRPr="004E1EC8" w:rsidRDefault="006707B4" w:rsidP="006707B4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E1EC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Pu’uhonue o Honaunau National Historical Park </w:t>
                  </w:r>
                </w:p>
                <w:p w:rsidR="0014654E" w:rsidRPr="00092FB5" w:rsidRDefault="00092FB5" w:rsidP="006707B4">
                  <w:pPr>
                    <w:rPr>
                      <w:rFonts w:asciiTheme="majorHAnsi" w:hAnsiTheme="majorHAnsi" w:cs="Aharoni"/>
                      <w:b/>
                      <w:color w:val="C00000"/>
                      <w:sz w:val="24"/>
                      <w:szCs w:val="24"/>
                    </w:rPr>
                  </w:pPr>
                  <w:r w:rsidRPr="00092FB5">
                    <w:rPr>
                      <w:rFonts w:asciiTheme="majorHAnsi" w:hAnsiTheme="majorHAnsi" w:cs="Aharoni"/>
                      <w:b/>
                      <w:color w:val="C00000"/>
                      <w:sz w:val="24"/>
                      <w:szCs w:val="24"/>
                    </w:rPr>
                    <w:t>Island of K</w:t>
                  </w:r>
                  <w:r w:rsidR="0014654E" w:rsidRPr="00092FB5">
                    <w:rPr>
                      <w:rFonts w:asciiTheme="majorHAnsi" w:hAnsiTheme="majorHAnsi" w:cs="Aharoni"/>
                      <w:b/>
                      <w:color w:val="C00000"/>
                      <w:sz w:val="24"/>
                      <w:szCs w:val="24"/>
                    </w:rPr>
                    <w:t>auai</w:t>
                  </w:r>
                </w:p>
                <w:p w:rsidR="0014654E" w:rsidRPr="004E1EC8" w:rsidRDefault="0014654E" w:rsidP="006707B4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E1EC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Pali </w:t>
                  </w:r>
                  <w:r w:rsidR="00B00512" w:rsidRPr="004E1EC8">
                    <w:rPr>
                      <w:rFonts w:ascii="Times New Roman" w:hAnsi="Times New Roman" w:cs="Times New Roman"/>
                      <w:sz w:val="18"/>
                      <w:szCs w:val="18"/>
                    </w:rPr>
                    <w:t>Coast and Na Pali Overlook</w:t>
                  </w:r>
                </w:p>
                <w:p w:rsidR="0014654E" w:rsidRPr="004E1EC8" w:rsidRDefault="0014654E" w:rsidP="006707B4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E1EC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Hanalei </w:t>
                  </w:r>
                  <w:r w:rsidR="007744AB">
                    <w:rPr>
                      <w:rFonts w:ascii="Times New Roman" w:hAnsi="Times New Roman" w:cs="Times New Roman"/>
                      <w:sz w:val="18"/>
                      <w:szCs w:val="18"/>
                    </w:rPr>
                    <w:t>Bay and Ke</w:t>
                  </w:r>
                  <w:r w:rsidR="00F34297">
                    <w:rPr>
                      <w:rFonts w:ascii="Times New Roman" w:hAnsi="Times New Roman" w:cs="Times New Roman"/>
                      <w:sz w:val="18"/>
                      <w:szCs w:val="18"/>
                    </w:rPr>
                    <w:t>’</w:t>
                  </w:r>
                  <w:r w:rsidR="007744AB">
                    <w:rPr>
                      <w:rFonts w:ascii="Times New Roman" w:hAnsi="Times New Roman" w:cs="Times New Roman"/>
                      <w:sz w:val="18"/>
                      <w:szCs w:val="18"/>
                    </w:rPr>
                    <w:t>e Beach</w:t>
                  </w:r>
                </w:p>
                <w:p w:rsidR="0014654E" w:rsidRPr="004E1EC8" w:rsidRDefault="0014654E" w:rsidP="006707B4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E1EC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Waimea Canyon-Grand Canyon of </w:t>
                  </w:r>
                  <w:r w:rsidR="004E1EC8">
                    <w:rPr>
                      <w:rFonts w:ascii="Times New Roman" w:hAnsi="Times New Roman" w:cs="Times New Roman"/>
                      <w:sz w:val="18"/>
                      <w:szCs w:val="18"/>
                    </w:rPr>
                    <w:t>the Pacific</w:t>
                  </w:r>
                </w:p>
                <w:p w:rsidR="0014654E" w:rsidRPr="004E1EC8" w:rsidRDefault="0014654E" w:rsidP="006707B4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E1EC8">
                    <w:rPr>
                      <w:rFonts w:ascii="Times New Roman" w:hAnsi="Times New Roman" w:cs="Times New Roman"/>
                      <w:sz w:val="18"/>
                      <w:szCs w:val="18"/>
                    </w:rPr>
                    <w:t>Old Koloa Town / Koloa Heritage Trail</w:t>
                  </w:r>
                </w:p>
                <w:p w:rsidR="00893A85" w:rsidRDefault="00893A85"/>
                <w:p w:rsidR="00893A85" w:rsidRDefault="00882F84">
                  <w:pPr>
                    <w:pStyle w:val="Heading2"/>
                  </w:pPr>
                  <w:r>
                    <w:t>Contact Us</w:t>
                  </w:r>
                </w:p>
                <w:p w:rsidR="00893A85" w:rsidRDefault="00882F84">
                  <w:r>
                    <w:t xml:space="preserve">Phone: </w:t>
                  </w:r>
                  <w:sdt>
                    <w:sdtPr>
                      <w:id w:val="28305847"/>
                      <w:placeholder>
                        <w:docPart w:val="9A2D698403A247F3AC99A4435EE0BE45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>
                        <w:t>[Telephone]</w:t>
                      </w:r>
                    </w:sdtContent>
                  </w:sdt>
                  <w:r>
                    <w:br/>
                    <w:t xml:space="preserve">Email: </w:t>
                  </w:r>
                  <w:sdt>
                    <w:sdtPr>
                      <w:id w:val="1906952974"/>
                      <w:placeholder>
                        <w:docPart w:val="5E3253EDC9824BA4AAA07F397272379B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>
                        <w:t>[Email address]</w:t>
                      </w:r>
                    </w:sdtContent>
                  </w:sdt>
                  <w:r>
                    <w:br/>
                    <w:t xml:space="preserve">Web: </w:t>
                  </w:r>
                  <w:sdt>
                    <w:sdtPr>
                      <w:id w:val="-1448382783"/>
                      <w:placeholder>
                        <w:docPart w:val="EE4694B6E58A467EB5B1D88CA38A9337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>
                        <w:t>[Web address]</w:t>
                      </w:r>
                    </w:sdtContent>
                  </w:sdt>
                </w:p>
              </w:tc>
            </w:tr>
            <w:tr w:rsidR="006707B4">
              <w:trPr>
                <w:trHeight w:hRule="exact" w:val="7920"/>
              </w:trPr>
              <w:tc>
                <w:tcPr>
                  <w:tcW w:w="5000" w:type="pct"/>
                </w:tcPr>
                <w:p w:rsidR="006707B4" w:rsidRDefault="00FB7225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Instructors</w:t>
                  </w:r>
                </w:p>
                <w:p w:rsidR="00FB7225" w:rsidRPr="004E1EC8" w:rsidRDefault="00FB7225" w:rsidP="00FB7225">
                  <w:pPr>
                    <w:rPr>
                      <w:rFonts w:ascii="Times New Roman" w:hAnsi="Times New Roman" w:cs="Times New Roman"/>
                    </w:rPr>
                  </w:pPr>
                  <w:r w:rsidRPr="004E1EC8">
                    <w:rPr>
                      <w:rFonts w:ascii="Times New Roman" w:hAnsi="Times New Roman" w:cs="Times New Roman"/>
                    </w:rPr>
                    <w:t xml:space="preserve">Dr. Susan Kerr, </w:t>
                  </w:r>
                  <w:r w:rsidR="008C141E">
                    <w:rPr>
                      <w:rFonts w:ascii="Times New Roman" w:hAnsi="Times New Roman" w:cs="Times New Roman"/>
                    </w:rPr>
                    <w:t>P</w:t>
                  </w:r>
                  <w:r w:rsidRPr="004E1EC8">
                    <w:rPr>
                      <w:rFonts w:ascii="Times New Roman" w:hAnsi="Times New Roman" w:cs="Times New Roman"/>
                    </w:rPr>
                    <w:t>rofessor of Anthropology, Modesto Junior College</w:t>
                  </w:r>
                  <w:r w:rsidR="007B4AB0">
                    <w:rPr>
                      <w:rFonts w:ascii="Times New Roman" w:hAnsi="Times New Roman" w:cs="Times New Roman"/>
                    </w:rPr>
                    <w:t xml:space="preserve"> (kerrs@yosemite.edu)</w:t>
                  </w:r>
                </w:p>
                <w:p w:rsidR="00FB7225" w:rsidRPr="00FB7225" w:rsidRDefault="00FB7225" w:rsidP="008C141E">
                  <w:r w:rsidRPr="004E1EC8">
                    <w:rPr>
                      <w:rFonts w:ascii="Times New Roman" w:hAnsi="Times New Roman" w:cs="Times New Roman"/>
                    </w:rPr>
                    <w:t xml:space="preserve">Garry Hayes, </w:t>
                  </w:r>
                  <w:r w:rsidR="008C141E">
                    <w:rPr>
                      <w:rFonts w:ascii="Times New Roman" w:hAnsi="Times New Roman" w:cs="Times New Roman"/>
                    </w:rPr>
                    <w:t>P</w:t>
                  </w:r>
                  <w:r w:rsidRPr="004E1EC8">
                    <w:rPr>
                      <w:rFonts w:ascii="Times New Roman" w:hAnsi="Times New Roman" w:cs="Times New Roman"/>
                    </w:rPr>
                    <w:t>rofessor of Geology, Modesto Junior College</w:t>
                  </w:r>
                  <w:r w:rsidR="007B4AB0">
                    <w:rPr>
                      <w:rFonts w:ascii="Times New Roman" w:hAnsi="Times New Roman" w:cs="Times New Roman"/>
                    </w:rPr>
                    <w:t xml:space="preserve"> (hayesg@yosemite.edu)</w:t>
                  </w:r>
                </w:p>
              </w:tc>
            </w:tr>
            <w:tr w:rsidR="006707B4">
              <w:trPr>
                <w:trHeight w:hRule="exact" w:val="7920"/>
              </w:trPr>
              <w:tc>
                <w:tcPr>
                  <w:tcW w:w="5000" w:type="pct"/>
                </w:tcPr>
                <w:p w:rsidR="006707B4" w:rsidRPr="006707B4" w:rsidRDefault="006707B4">
                  <w:pPr>
                    <w:pStyle w:val="Heading1"/>
                    <w:rPr>
                      <w:sz w:val="28"/>
                      <w:szCs w:val="28"/>
                    </w:rPr>
                  </w:pPr>
                </w:p>
              </w:tc>
            </w:tr>
            <w:tr w:rsidR="006707B4">
              <w:trPr>
                <w:trHeight w:hRule="exact" w:val="7920"/>
              </w:trPr>
              <w:tc>
                <w:tcPr>
                  <w:tcW w:w="5000" w:type="pct"/>
                </w:tcPr>
                <w:p w:rsidR="006707B4" w:rsidRPr="006707B4" w:rsidRDefault="006707B4">
                  <w:pPr>
                    <w:pStyle w:val="Heading1"/>
                    <w:rPr>
                      <w:sz w:val="28"/>
                      <w:szCs w:val="28"/>
                    </w:rPr>
                  </w:pPr>
                </w:p>
              </w:tc>
            </w:tr>
            <w:tr w:rsidR="00893A85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20"/>
                    <w:gridCol w:w="270"/>
                    <w:gridCol w:w="2353"/>
                  </w:tblGrid>
                  <w:tr w:rsidR="00893A85">
                    <w:sdt>
                      <w:sdtPr>
                        <w:alias w:val="Logo"/>
                        <w:tag w:val="Logo"/>
                        <w:id w:val="-180896203"/>
                        <w:picture/>
                      </w:sdtPr>
                      <w:sdtEndPr/>
                      <w:sdtContent>
                        <w:tc>
                          <w:tcPr>
                            <w:tcW w:w="1582" w:type="pct"/>
                            <w:vAlign w:val="center"/>
                          </w:tcPr>
                          <w:p w:rsidR="00893A85" w:rsidRDefault="00882F84">
                            <w:pPr>
                              <w:pStyle w:val="NoSpacing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758613" cy="365760"/>
                                  <wp:effectExtent l="0" t="0" r="3810" b="0"/>
                                  <wp:docPr id="13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8613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sdtContent>
                    </w:sdt>
                    <w:tc>
                      <w:tcPr>
                        <w:tcW w:w="350" w:type="pct"/>
                      </w:tcPr>
                      <w:p w:rsidR="00893A85" w:rsidRDefault="00893A85"/>
                    </w:tc>
                    <w:tc>
                      <w:tcPr>
                        <w:tcW w:w="3050" w:type="pct"/>
                      </w:tcPr>
                      <w:sdt>
                        <w:sdtPr>
                          <w:alias w:val="Company"/>
                          <w:tag w:val=""/>
                          <w:id w:val="1621798997"/>
                          <w:placeholder>
                            <w:docPart w:val="79705A98517E4CF5AFB925A691500061"/>
                          </w:placeholder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p w:rsidR="00893A85" w:rsidRDefault="008C141E">
                            <w:pPr>
                              <w:pStyle w:val="Company"/>
                            </w:pPr>
                            <w:r>
                              <w:t>Hawaii Field Studies in Geology and ANthropology   June 1-13, 2016               Two courses in one!</w:t>
                            </w:r>
                          </w:p>
                        </w:sdtContent>
                      </w:sdt>
                      <w:sdt>
                        <w:sdtPr>
                          <w:id w:val="-2129077538"/>
                          <w:placeholder>
                            <w:docPart w:val="5DAF489344C645999E24564F23AA22B8"/>
                          </w:placeholder>
                          <w:temporary/>
                          <w:showingPlcHdr/>
                          <w15:appearance w15:val="hidden"/>
                          <w:text w:multiLine="1"/>
                        </w:sdtPr>
                        <w:sdtEndPr/>
                        <w:sdtContent>
                          <w:p w:rsidR="00893A85" w:rsidRDefault="00882F84">
                            <w:pPr>
                              <w:pStyle w:val="Footer"/>
                            </w:pPr>
                            <w:r>
                              <w:t>[Address]</w:t>
                            </w:r>
                            <w:r>
                              <w:br/>
                              <w:t>[City, ST  ZIP Code]</w:t>
                            </w:r>
                          </w:p>
                        </w:sdtContent>
                      </w:sdt>
                    </w:tc>
                  </w:tr>
                </w:tbl>
                <w:p w:rsidR="00893A85" w:rsidRDefault="00893A85"/>
              </w:tc>
            </w:tr>
          </w:tbl>
          <w:p w:rsidR="00893A85" w:rsidRDefault="00893A85"/>
        </w:tc>
        <w:tc>
          <w:tcPr>
            <w:tcW w:w="720" w:type="dxa"/>
          </w:tcPr>
          <w:p w:rsidR="00893A85" w:rsidRDefault="00893A85"/>
        </w:tc>
        <w:tc>
          <w:tcPr>
            <w:tcW w:w="720" w:type="dxa"/>
          </w:tcPr>
          <w:p w:rsidR="00893A85" w:rsidRDefault="00893A85"/>
        </w:tc>
        <w:tc>
          <w:tcPr>
            <w:tcW w:w="3851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51"/>
            </w:tblGrid>
            <w:tr w:rsidR="00893A85">
              <w:trPr>
                <w:trHeight w:hRule="exact" w:val="5760"/>
              </w:trPr>
              <w:tc>
                <w:tcPr>
                  <w:tcW w:w="5000" w:type="pct"/>
                </w:tcPr>
                <w:p w:rsidR="00893A85" w:rsidRDefault="00FB7225"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40FC2B4D" wp14:editId="2515F840">
                        <wp:extent cx="2847975" cy="3797299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DSC08143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0846" cy="3801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93A85">
              <w:trPr>
                <w:trHeight w:hRule="exact" w:val="360"/>
              </w:trPr>
              <w:tc>
                <w:tcPr>
                  <w:tcW w:w="5000" w:type="pct"/>
                </w:tcPr>
                <w:p w:rsidR="00893A85" w:rsidRDefault="00893A85"/>
              </w:tc>
            </w:tr>
            <w:tr w:rsidR="00092FB5" w:rsidTr="00092FB5">
              <w:trPr>
                <w:trHeight w:hRule="exact" w:val="270"/>
              </w:trPr>
              <w:tc>
                <w:tcPr>
                  <w:tcW w:w="5000" w:type="pct"/>
                </w:tcPr>
                <w:p w:rsidR="00092FB5" w:rsidRDefault="00092FB5"/>
              </w:tc>
            </w:tr>
            <w:tr w:rsidR="00092FB5">
              <w:trPr>
                <w:trHeight w:hRule="exact" w:val="360"/>
              </w:trPr>
              <w:tc>
                <w:tcPr>
                  <w:tcW w:w="5000" w:type="pct"/>
                </w:tcPr>
                <w:p w:rsidR="00092FB5" w:rsidRDefault="00092FB5"/>
              </w:tc>
            </w:tr>
            <w:tr w:rsidR="00893A85">
              <w:trPr>
                <w:trHeight w:hRule="exact" w:val="3240"/>
              </w:trPr>
              <w:sdt>
                <w:sdtPr>
                  <w:rPr>
                    <w:sz w:val="40"/>
                    <w:szCs w:val="40"/>
                  </w:rPr>
                  <w:alias w:val="Company"/>
                  <w:tag w:val=""/>
                  <w:id w:val="1477263083"/>
                  <w:placeholder>
                    <w:docPart w:val="79705A98517E4CF5AFB925A691500061"/>
                  </w:placeholder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03A996" w:themeFill="accent1"/>
                    </w:tcPr>
                    <w:p w:rsidR="00893A85" w:rsidRDefault="00146A60" w:rsidP="008C141E">
                      <w:pPr>
                        <w:pStyle w:val="Title"/>
                      </w:pPr>
                      <w:r w:rsidRPr="00092FB5">
                        <w:rPr>
                          <w:sz w:val="40"/>
                          <w:szCs w:val="40"/>
                        </w:rPr>
                        <w:t>Hawaii Field Studies in Geology and ANthropology   June 1-13, 2016</w:t>
                      </w:r>
                      <w:r w:rsidR="00092FB5">
                        <w:rPr>
                          <w:sz w:val="40"/>
                          <w:szCs w:val="40"/>
                        </w:rPr>
                        <w:t xml:space="preserve">               Two courses in one</w:t>
                      </w:r>
                      <w:r w:rsidR="008C141E">
                        <w:rPr>
                          <w:sz w:val="40"/>
                          <w:szCs w:val="40"/>
                        </w:rPr>
                        <w:t>!</w:t>
                      </w:r>
                    </w:p>
                  </w:tc>
                </w:sdtContent>
              </w:sdt>
            </w:tr>
            <w:tr w:rsidR="00893A85">
              <w:trPr>
                <w:trHeight w:hRule="exact" w:val="1440"/>
              </w:trPr>
              <w:tc>
                <w:tcPr>
                  <w:tcW w:w="5000" w:type="pct"/>
                  <w:shd w:val="clear" w:color="auto" w:fill="03A996" w:themeFill="accent1"/>
                  <w:vAlign w:val="bottom"/>
                </w:tcPr>
                <w:p w:rsidR="00893A85" w:rsidRDefault="00146A60" w:rsidP="00146A60">
                  <w:pPr>
                    <w:pStyle w:val="Subtitle"/>
                  </w:pPr>
                  <w:r>
                    <w:t>Modesto Junior College</w:t>
                  </w:r>
                </w:p>
              </w:tc>
            </w:tr>
          </w:tbl>
          <w:p w:rsidR="00893A85" w:rsidRDefault="00893A85"/>
        </w:tc>
      </w:tr>
    </w:tbl>
    <w:p w:rsidR="00893A85" w:rsidRDefault="00893A85">
      <w:pPr>
        <w:pStyle w:val="NoSpacing"/>
      </w:pPr>
    </w:p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3691"/>
        <w:gridCol w:w="688"/>
        <w:gridCol w:w="685"/>
        <w:gridCol w:w="3694"/>
        <w:gridCol w:w="692"/>
        <w:gridCol w:w="692"/>
        <w:gridCol w:w="3702"/>
      </w:tblGrid>
      <w:tr w:rsidR="00893A85" w:rsidTr="00F6765F">
        <w:trPr>
          <w:trHeight w:hRule="exact" w:val="9630"/>
          <w:jc w:val="center"/>
        </w:trPr>
        <w:tc>
          <w:tcPr>
            <w:tcW w:w="3691" w:type="dxa"/>
          </w:tcPr>
          <w:sdt>
            <w:sdtPr>
              <w:id w:val="-1941750188"/>
              <w:picture/>
            </w:sdtPr>
            <w:sdtEndPr/>
            <w:sdtContent>
              <w:p w:rsidR="00893A85" w:rsidRDefault="00882F84">
                <w:r>
                  <w:rPr>
                    <w:noProof/>
                    <w:lang w:eastAsia="en-US"/>
                  </w:rPr>
                  <w:drawing>
                    <wp:inline distT="0" distB="0" distL="0" distR="0" wp14:anchorId="4895A31F" wp14:editId="2F9FA864">
                      <wp:extent cx="2432304" cy="3243072"/>
                      <wp:effectExtent l="0" t="0" r="6350" b="0"/>
                      <wp:docPr id="11" name="Pictur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32304" cy="32430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F6765F" w:rsidRDefault="00F6765F" w:rsidP="00D54F84">
            <w:pPr>
              <w:pStyle w:val="Heading1"/>
              <w:rPr>
                <w:sz w:val="32"/>
                <w:szCs w:val="32"/>
              </w:rPr>
            </w:pPr>
          </w:p>
          <w:p w:rsidR="00893A85" w:rsidRDefault="007B4AB0" w:rsidP="00D54F84">
            <w:pPr>
              <w:pStyle w:val="Heading1"/>
              <w:rPr>
                <w:sz w:val="32"/>
                <w:szCs w:val="32"/>
              </w:rPr>
            </w:pPr>
            <w:r w:rsidRPr="007B4AB0">
              <w:rPr>
                <w:sz w:val="32"/>
                <w:szCs w:val="32"/>
              </w:rPr>
              <w:t>For more information</w:t>
            </w:r>
            <w:r>
              <w:rPr>
                <w:sz w:val="32"/>
                <w:szCs w:val="32"/>
              </w:rPr>
              <w:t>:</w:t>
            </w:r>
          </w:p>
          <w:p w:rsidR="007B4AB0" w:rsidRPr="007B4AB0" w:rsidRDefault="007B4AB0" w:rsidP="007B4AB0">
            <w:pPr>
              <w:rPr>
                <w:rFonts w:ascii="Times New Roman" w:hAnsi="Times New Roman" w:cs="Times New Roman"/>
              </w:rPr>
            </w:pPr>
            <w:r w:rsidRPr="007B4AB0">
              <w:rPr>
                <w:rFonts w:ascii="Times New Roman" w:hAnsi="Times New Roman" w:cs="Times New Roman"/>
              </w:rPr>
              <w:t>Dr. Susan Kerr, Modesto Junior College (</w:t>
            </w:r>
            <w:hyperlink r:id="rId12" w:history="1">
              <w:r w:rsidRPr="000D5F48">
                <w:rPr>
                  <w:rStyle w:val="Hyperlink"/>
                  <w:rFonts w:ascii="Times New Roman" w:hAnsi="Times New Roman" w:cs="Times New Roman"/>
                </w:rPr>
                <w:t>kerrs@yosemite.edu</w:t>
              </w:r>
            </w:hyperlink>
            <w:r>
              <w:rPr>
                <w:rFonts w:ascii="Times New Roman" w:hAnsi="Times New Roman" w:cs="Times New Roman"/>
              </w:rPr>
              <w:t>)</w:t>
            </w:r>
          </w:p>
          <w:p w:rsidR="007B4AB0" w:rsidRDefault="007B4AB0" w:rsidP="007B4AB0">
            <w:pPr>
              <w:rPr>
                <w:rFonts w:ascii="Times New Roman" w:hAnsi="Times New Roman" w:cs="Times New Roman"/>
              </w:rPr>
            </w:pPr>
            <w:r w:rsidRPr="007B4AB0">
              <w:rPr>
                <w:rFonts w:ascii="Times New Roman" w:hAnsi="Times New Roman" w:cs="Times New Roman"/>
              </w:rPr>
              <w:t>Garry Hayes, Modesto Junior College (</w:t>
            </w:r>
            <w:hyperlink r:id="rId13" w:history="1">
              <w:r w:rsidRPr="000D5F48">
                <w:rPr>
                  <w:rStyle w:val="Hyperlink"/>
                  <w:rFonts w:ascii="Times New Roman" w:hAnsi="Times New Roman" w:cs="Times New Roman"/>
                </w:rPr>
                <w:t>hayesg@yosemite.edu</w:t>
              </w:r>
            </w:hyperlink>
            <w:r w:rsidRPr="007B4AB0">
              <w:rPr>
                <w:rFonts w:ascii="Times New Roman" w:hAnsi="Times New Roman" w:cs="Times New Roman"/>
              </w:rPr>
              <w:t>)</w:t>
            </w:r>
          </w:p>
          <w:p w:rsidR="007B4AB0" w:rsidRDefault="007B4AB0" w:rsidP="007B4A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 xml:space="preserve">Website: </w:t>
            </w:r>
            <w:hyperlink r:id="rId14" w:history="1">
              <w:r w:rsidRPr="000D5F48">
                <w:rPr>
                  <w:rStyle w:val="Hyperlink"/>
                  <w:rFonts w:ascii="Times New Roman" w:hAnsi="Times New Roman" w:cs="Times New Roman"/>
                  <w:sz w:val="18"/>
                  <w:szCs w:val="18"/>
                </w:rPr>
                <w:t>http://hayesg.faculty.mjc.edu/Hawaii_2016.html</w:t>
              </w:r>
            </w:hyperlink>
          </w:p>
          <w:p w:rsidR="007B4AB0" w:rsidRPr="007B4AB0" w:rsidRDefault="007B4AB0" w:rsidP="007B4A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Facebook Page: </w:t>
            </w:r>
            <w:hyperlink r:id="rId15" w:history="1">
              <w:r w:rsidR="0095462B" w:rsidRPr="0095462B">
                <w:rPr>
                  <w:rStyle w:val="Hyperlink"/>
                  <w:rFonts w:ascii="Times New Roman" w:hAnsi="Times New Roman" w:cs="Times New Roman"/>
                  <w:sz w:val="16"/>
                  <w:szCs w:val="16"/>
                </w:rPr>
                <w:t>https://www.facebook.com/groups/452708258272005/</w:t>
              </w:r>
            </w:hyperlink>
            <w:r w:rsidR="0095462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88" w:type="dxa"/>
          </w:tcPr>
          <w:p w:rsidR="00893A85" w:rsidRDefault="00893A85"/>
        </w:tc>
        <w:tc>
          <w:tcPr>
            <w:tcW w:w="685" w:type="dxa"/>
          </w:tcPr>
          <w:p w:rsidR="00893A85" w:rsidRDefault="00893A85"/>
        </w:tc>
        <w:tc>
          <w:tcPr>
            <w:tcW w:w="3694" w:type="dxa"/>
          </w:tcPr>
          <w:p w:rsidR="009E5BCD" w:rsidRPr="004E1EC8" w:rsidRDefault="004E1EC8" w:rsidP="009E5BCD">
            <w:pPr>
              <w:pStyle w:val="Heading2"/>
              <w:spacing w:before="200"/>
              <w:rPr>
                <w:rFonts w:ascii="Times New Roman" w:hAnsi="Times New Roman" w:cs="Times New Roman"/>
                <w:sz w:val="22"/>
                <w:szCs w:val="22"/>
              </w:rPr>
            </w:pPr>
            <w:r w:rsidRPr="004E1EC8">
              <w:rPr>
                <w:rFonts w:ascii="Times New Roman" w:hAnsi="Times New Roman" w:cs="Times New Roman"/>
                <w:sz w:val="22"/>
                <w:szCs w:val="22"/>
              </w:rPr>
              <w:t>Trip</w:t>
            </w:r>
            <w:r w:rsidR="009E5BCD" w:rsidRPr="004E1EC8">
              <w:rPr>
                <w:rFonts w:ascii="Times New Roman" w:hAnsi="Times New Roman" w:cs="Times New Roman"/>
                <w:sz w:val="22"/>
                <w:szCs w:val="22"/>
              </w:rPr>
              <w:t xml:space="preserve"> participants </w:t>
            </w:r>
            <w:r w:rsidR="000B3335" w:rsidRPr="004E1EC8">
              <w:rPr>
                <w:rFonts w:ascii="Times New Roman" w:hAnsi="Times New Roman" w:cs="Times New Roman"/>
                <w:sz w:val="22"/>
                <w:szCs w:val="22"/>
              </w:rPr>
              <w:t>will</w:t>
            </w:r>
            <w:r w:rsidR="009E5BCD" w:rsidRPr="004E1EC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4E1EC8">
              <w:rPr>
                <w:rFonts w:ascii="Times New Roman" w:hAnsi="Times New Roman" w:cs="Times New Roman"/>
                <w:sz w:val="22"/>
                <w:szCs w:val="22"/>
              </w:rPr>
              <w:t>receive six semester credits as</w:t>
            </w:r>
            <w:r w:rsidR="009E5BCD" w:rsidRPr="004E1EC8">
              <w:rPr>
                <w:rFonts w:ascii="Times New Roman" w:hAnsi="Times New Roman" w:cs="Times New Roman"/>
                <w:sz w:val="22"/>
                <w:szCs w:val="22"/>
              </w:rPr>
              <w:t xml:space="preserve"> students </w:t>
            </w:r>
            <w:r w:rsidR="000B3335" w:rsidRPr="004E1EC8">
              <w:rPr>
                <w:rFonts w:ascii="Times New Roman" w:hAnsi="Times New Roman" w:cs="Times New Roman"/>
                <w:sz w:val="22"/>
                <w:szCs w:val="22"/>
              </w:rPr>
              <w:t>in</w:t>
            </w:r>
            <w:r w:rsidR="009E5BCD" w:rsidRPr="004E1EC8">
              <w:rPr>
                <w:rFonts w:ascii="Times New Roman" w:hAnsi="Times New Roman" w:cs="Times New Roman"/>
                <w:sz w:val="22"/>
                <w:szCs w:val="22"/>
              </w:rPr>
              <w:t xml:space="preserve"> Anthropology 190 and Geology 190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 enrolled</w:t>
            </w:r>
            <w:r w:rsidR="000B3335" w:rsidRPr="004E1EC8">
              <w:rPr>
                <w:rFonts w:ascii="Times New Roman" w:hAnsi="Times New Roman" w:cs="Times New Roman"/>
                <w:sz w:val="22"/>
                <w:szCs w:val="22"/>
              </w:rPr>
              <w:t xml:space="preserve"> through Modesto Junior College (http://www.mjc.edu/)</w:t>
            </w:r>
            <w:r w:rsidR="009E5BCD" w:rsidRPr="004E1EC8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9E5BCD" w:rsidRDefault="009E5BCD" w:rsidP="009E5BCD">
            <w:pPr>
              <w:pStyle w:val="Heading2"/>
              <w:spacing w:before="200"/>
              <w:rPr>
                <w:rFonts w:ascii="Times New Roman" w:hAnsi="Times New Roman" w:cs="Times New Roman"/>
              </w:rPr>
            </w:pPr>
          </w:p>
          <w:p w:rsidR="00F6765F" w:rsidRPr="00F6765F" w:rsidRDefault="00F6765F" w:rsidP="00F6765F"/>
          <w:p w:rsidR="009E5BCD" w:rsidRPr="004E1EC8" w:rsidRDefault="009E5BCD" w:rsidP="009E5BCD">
            <w:pPr>
              <w:pStyle w:val="Heading2"/>
              <w:spacing w:before="200"/>
              <w:rPr>
                <w:rFonts w:ascii="Times New Roman" w:hAnsi="Times New Roman" w:cs="Times New Roman"/>
              </w:rPr>
            </w:pPr>
            <w:r w:rsidRPr="004E1EC8">
              <w:rPr>
                <w:rFonts w:ascii="Times New Roman" w:hAnsi="Times New Roman" w:cs="Times New Roman"/>
              </w:rPr>
              <w:t>Getting there and back:</w:t>
            </w:r>
          </w:p>
          <w:p w:rsidR="009E5BCD" w:rsidRPr="004E1EC8" w:rsidRDefault="00F6765F" w:rsidP="009E5BCD">
            <w:pPr>
              <w:pStyle w:val="Heading2"/>
              <w:spacing w:before="200"/>
              <w:rPr>
                <w:rFonts w:ascii="Times New Roman" w:hAnsi="Times New Roman" w:cs="Times New Roman"/>
                <w:b w:val="0"/>
                <w:sz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</w:rPr>
              <w:t>Participants</w:t>
            </w:r>
            <w:r w:rsidR="009E5BCD" w:rsidRPr="004E1EC8">
              <w:rPr>
                <w:rFonts w:ascii="Times New Roman" w:hAnsi="Times New Roman" w:cs="Times New Roman"/>
                <w:b w:val="0"/>
                <w:sz w:val="20"/>
              </w:rPr>
              <w:t xml:space="preserve"> will meet </w:t>
            </w:r>
            <w:r w:rsidR="002219CE" w:rsidRPr="004E1EC8">
              <w:rPr>
                <w:rFonts w:ascii="Times New Roman" w:hAnsi="Times New Roman" w:cs="Times New Roman"/>
                <w:b w:val="0"/>
                <w:sz w:val="20"/>
              </w:rPr>
              <w:t xml:space="preserve">the professors in Hilo, HI on </w:t>
            </w:r>
            <w:r w:rsidR="009E5BCD" w:rsidRPr="004E1EC8">
              <w:rPr>
                <w:rFonts w:ascii="Times New Roman" w:hAnsi="Times New Roman" w:cs="Times New Roman"/>
                <w:b w:val="0"/>
                <w:sz w:val="20"/>
              </w:rPr>
              <w:t xml:space="preserve">June </w:t>
            </w:r>
            <w:r w:rsidR="00811101" w:rsidRPr="004E1EC8">
              <w:rPr>
                <w:rFonts w:ascii="Times New Roman" w:hAnsi="Times New Roman" w:cs="Times New Roman"/>
                <w:b w:val="0"/>
                <w:sz w:val="20"/>
              </w:rPr>
              <w:t>1</w:t>
            </w:r>
            <w:r w:rsidR="00400049">
              <w:rPr>
                <w:rFonts w:ascii="Times New Roman" w:hAnsi="Times New Roman" w:cs="Times New Roman"/>
                <w:b w:val="0"/>
                <w:sz w:val="20"/>
              </w:rPr>
              <w:t xml:space="preserve">, </w:t>
            </w:r>
            <w:r w:rsidR="009E5BCD" w:rsidRPr="004E1EC8">
              <w:rPr>
                <w:rFonts w:ascii="Times New Roman" w:hAnsi="Times New Roman" w:cs="Times New Roman"/>
                <w:b w:val="0"/>
                <w:sz w:val="20"/>
              </w:rPr>
              <w:t>2016 and travel with the group for 1</w:t>
            </w:r>
            <w:r w:rsidR="00811101" w:rsidRPr="004E1EC8">
              <w:rPr>
                <w:rFonts w:ascii="Times New Roman" w:hAnsi="Times New Roman" w:cs="Times New Roman"/>
                <w:b w:val="0"/>
                <w:sz w:val="20"/>
              </w:rPr>
              <w:t>3</w:t>
            </w:r>
            <w:r w:rsidR="009E5BCD" w:rsidRPr="004E1EC8">
              <w:rPr>
                <w:rFonts w:ascii="Times New Roman" w:hAnsi="Times New Roman" w:cs="Times New Roman"/>
                <w:b w:val="0"/>
                <w:sz w:val="20"/>
              </w:rPr>
              <w:t xml:space="preserve"> days.</w:t>
            </w:r>
          </w:p>
          <w:p w:rsidR="009E5BCD" w:rsidRPr="004E1EC8" w:rsidRDefault="009E5BCD" w:rsidP="009E5BCD">
            <w:pPr>
              <w:pStyle w:val="Heading2"/>
              <w:spacing w:before="200"/>
              <w:rPr>
                <w:rFonts w:ascii="Times New Roman" w:hAnsi="Times New Roman" w:cs="Times New Roman"/>
                <w:b w:val="0"/>
                <w:sz w:val="20"/>
              </w:rPr>
            </w:pPr>
            <w:r w:rsidRPr="004E1EC8">
              <w:rPr>
                <w:rFonts w:ascii="Times New Roman" w:hAnsi="Times New Roman" w:cs="Times New Roman"/>
                <w:b w:val="0"/>
                <w:sz w:val="20"/>
              </w:rPr>
              <w:t>Students will make their own arrangements to get to Hilo, and return home from Lihue, Kauai.</w:t>
            </w:r>
          </w:p>
          <w:p w:rsidR="00400049" w:rsidRPr="0081562C" w:rsidRDefault="00F6765F" w:rsidP="0081562C">
            <w:pPr>
              <w:pStyle w:val="Heading2"/>
              <w:spacing w:before="200"/>
              <w:rPr>
                <w:rFonts w:ascii="Times New Roman" w:hAnsi="Times New Roman" w:cs="Times New Roman"/>
                <w:b w:val="0"/>
                <w:sz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</w:rPr>
              <w:t>Participants</w:t>
            </w:r>
            <w:r w:rsidR="009E5BCD" w:rsidRPr="004E1EC8">
              <w:rPr>
                <w:rFonts w:ascii="Times New Roman" w:hAnsi="Times New Roman" w:cs="Times New Roman"/>
                <w:b w:val="0"/>
                <w:sz w:val="20"/>
              </w:rPr>
              <w:t xml:space="preserve"> may choose to extend their trip by adding days on other islands either before June 1 or after June 13.</w:t>
            </w:r>
          </w:p>
          <w:p w:rsidR="009E5BCD" w:rsidRPr="004E1EC8" w:rsidRDefault="009E5BCD" w:rsidP="009E5BCD">
            <w:pPr>
              <w:pStyle w:val="Heading2"/>
              <w:spacing w:before="200"/>
              <w:rPr>
                <w:rFonts w:ascii="Times New Roman" w:hAnsi="Times New Roman" w:cs="Times New Roman"/>
              </w:rPr>
            </w:pPr>
            <w:r w:rsidRPr="004E1EC8">
              <w:rPr>
                <w:rFonts w:ascii="Times New Roman" w:hAnsi="Times New Roman" w:cs="Times New Roman"/>
              </w:rPr>
              <w:t>Getting around</w:t>
            </w:r>
            <w:r w:rsidR="00F6765F">
              <w:rPr>
                <w:rFonts w:ascii="Times New Roman" w:hAnsi="Times New Roman" w:cs="Times New Roman"/>
              </w:rPr>
              <w:t xml:space="preserve"> the islands</w:t>
            </w:r>
            <w:r w:rsidRPr="004E1EC8">
              <w:rPr>
                <w:rFonts w:ascii="Times New Roman" w:hAnsi="Times New Roman" w:cs="Times New Roman"/>
              </w:rPr>
              <w:t>:</w:t>
            </w:r>
          </w:p>
          <w:p w:rsidR="009E5BCD" w:rsidRPr="004E1EC8" w:rsidRDefault="009E5BCD" w:rsidP="009E5BCD">
            <w:pPr>
              <w:pStyle w:val="Heading2"/>
              <w:spacing w:before="200"/>
              <w:rPr>
                <w:rFonts w:ascii="Times New Roman" w:hAnsi="Times New Roman" w:cs="Times New Roman"/>
                <w:b w:val="0"/>
                <w:sz w:val="20"/>
              </w:rPr>
            </w:pPr>
            <w:r w:rsidRPr="004E1EC8">
              <w:rPr>
                <w:rFonts w:ascii="Times New Roman" w:hAnsi="Times New Roman" w:cs="Times New Roman"/>
                <w:b w:val="0"/>
                <w:sz w:val="20"/>
              </w:rPr>
              <w:t xml:space="preserve">We will </w:t>
            </w:r>
            <w:r w:rsidR="00811101" w:rsidRPr="004E1EC8">
              <w:rPr>
                <w:rFonts w:ascii="Times New Roman" w:hAnsi="Times New Roman" w:cs="Times New Roman"/>
                <w:b w:val="0"/>
                <w:sz w:val="20"/>
              </w:rPr>
              <w:t>use rental</w:t>
            </w:r>
            <w:r w:rsidRPr="004E1EC8">
              <w:rPr>
                <w:rFonts w:ascii="Times New Roman" w:hAnsi="Times New Roman" w:cs="Times New Roman"/>
                <w:b w:val="0"/>
                <w:sz w:val="20"/>
              </w:rPr>
              <w:t xml:space="preserve"> vans.</w:t>
            </w:r>
          </w:p>
          <w:p w:rsidR="00F6765F" w:rsidRPr="00F6765F" w:rsidRDefault="00811101" w:rsidP="009E5BCD">
            <w:pPr>
              <w:pStyle w:val="Heading2"/>
              <w:spacing w:before="200"/>
              <w:rPr>
                <w:rFonts w:ascii="Times New Roman" w:hAnsi="Times New Roman" w:cs="Times New Roman"/>
                <w:b w:val="0"/>
                <w:sz w:val="20"/>
              </w:rPr>
            </w:pPr>
            <w:r w:rsidRPr="004E1EC8">
              <w:rPr>
                <w:rFonts w:ascii="Times New Roman" w:hAnsi="Times New Roman" w:cs="Times New Roman"/>
                <w:b w:val="0"/>
                <w:sz w:val="20"/>
              </w:rPr>
              <w:t>An Inter-i</w:t>
            </w:r>
            <w:r w:rsidR="009E5BCD" w:rsidRPr="004E1EC8">
              <w:rPr>
                <w:rFonts w:ascii="Times New Roman" w:hAnsi="Times New Roman" w:cs="Times New Roman"/>
                <w:b w:val="0"/>
                <w:sz w:val="20"/>
              </w:rPr>
              <w:t xml:space="preserve">sland flight </w:t>
            </w:r>
            <w:r w:rsidR="007B4896">
              <w:rPr>
                <w:rFonts w:ascii="Times New Roman" w:hAnsi="Times New Roman" w:cs="Times New Roman"/>
                <w:b w:val="0"/>
                <w:sz w:val="20"/>
              </w:rPr>
              <w:t>from Kailua-Kona, Big I</w:t>
            </w:r>
            <w:bookmarkStart w:id="0" w:name="_GoBack"/>
            <w:bookmarkEnd w:id="0"/>
            <w:r w:rsidR="0081562C">
              <w:rPr>
                <w:rFonts w:ascii="Times New Roman" w:hAnsi="Times New Roman" w:cs="Times New Roman"/>
                <w:b w:val="0"/>
                <w:sz w:val="20"/>
              </w:rPr>
              <w:t>sland to Lihue, Kauai</w:t>
            </w:r>
            <w:r w:rsidR="009E5BCD" w:rsidRPr="004E1EC8">
              <w:rPr>
                <w:rFonts w:ascii="Times New Roman" w:hAnsi="Times New Roman" w:cs="Times New Roman"/>
                <w:b w:val="0"/>
                <w:sz w:val="20"/>
              </w:rPr>
              <w:t xml:space="preserve"> will be pre-arranged for the group.</w:t>
            </w:r>
          </w:p>
          <w:p w:rsidR="009E5BCD" w:rsidRPr="004E1EC8" w:rsidRDefault="009E5BCD" w:rsidP="009E5BCD">
            <w:pPr>
              <w:pStyle w:val="Heading2"/>
              <w:spacing w:before="200"/>
              <w:rPr>
                <w:rFonts w:ascii="Times New Roman" w:hAnsi="Times New Roman" w:cs="Times New Roman"/>
              </w:rPr>
            </w:pPr>
            <w:r w:rsidRPr="004E1EC8">
              <w:rPr>
                <w:rFonts w:ascii="Times New Roman" w:hAnsi="Times New Roman" w:cs="Times New Roman"/>
              </w:rPr>
              <w:t>Accommodations:</w:t>
            </w:r>
          </w:p>
          <w:p w:rsidR="009E5BCD" w:rsidRPr="004E1EC8" w:rsidRDefault="009E5BCD" w:rsidP="009E5BCD">
            <w:pPr>
              <w:rPr>
                <w:rFonts w:ascii="Times New Roman" w:hAnsi="Times New Roman" w:cs="Times New Roman"/>
                <w:b/>
                <w:bCs/>
              </w:rPr>
            </w:pPr>
            <w:r w:rsidRPr="004E1EC8">
              <w:rPr>
                <w:rFonts w:ascii="Times New Roman" w:hAnsi="Times New Roman" w:cs="Times New Roman"/>
              </w:rPr>
              <w:t>All hotel accommodations will be booked for the group for dates June 1-13.</w:t>
            </w:r>
          </w:p>
          <w:p w:rsidR="009E5BCD" w:rsidRPr="004E1EC8" w:rsidRDefault="009E5BCD" w:rsidP="009E5BCD">
            <w:pPr>
              <w:rPr>
                <w:rFonts w:ascii="Times New Roman" w:hAnsi="Times New Roman" w:cs="Times New Roman"/>
              </w:rPr>
            </w:pPr>
            <w:r w:rsidRPr="004E1EC8">
              <w:rPr>
                <w:rFonts w:ascii="Times New Roman" w:hAnsi="Times New Roman" w:cs="Times New Roman"/>
              </w:rPr>
              <w:t xml:space="preserve">Mid-level lodging, double occupancy, </w:t>
            </w:r>
            <w:r w:rsidR="00400049">
              <w:rPr>
                <w:rFonts w:ascii="Times New Roman" w:hAnsi="Times New Roman" w:cs="Times New Roman"/>
              </w:rPr>
              <w:t xml:space="preserve">1 or </w:t>
            </w:r>
            <w:r w:rsidRPr="004E1EC8">
              <w:rPr>
                <w:rFonts w:ascii="Times New Roman" w:hAnsi="Times New Roman" w:cs="Times New Roman"/>
              </w:rPr>
              <w:t>2 beds</w:t>
            </w:r>
            <w:r w:rsidR="00400049">
              <w:rPr>
                <w:rFonts w:ascii="Times New Roman" w:hAnsi="Times New Roman" w:cs="Times New Roman"/>
              </w:rPr>
              <w:t xml:space="preserve">, we </w:t>
            </w:r>
            <w:r w:rsidR="0081562C">
              <w:rPr>
                <w:rFonts w:ascii="Times New Roman" w:hAnsi="Times New Roman" w:cs="Times New Roman"/>
              </w:rPr>
              <w:t xml:space="preserve">will </w:t>
            </w:r>
            <w:r w:rsidR="00400049">
              <w:rPr>
                <w:rFonts w:ascii="Times New Roman" w:hAnsi="Times New Roman" w:cs="Times New Roman"/>
              </w:rPr>
              <w:t>try to honor participant’s preferences.</w:t>
            </w:r>
          </w:p>
          <w:p w:rsidR="009E5BCD" w:rsidRPr="009E5BCD" w:rsidRDefault="009E5BCD" w:rsidP="009E5BCD">
            <w:pPr>
              <w:rPr>
                <w:rFonts w:ascii="Arial Rounded MT Bold" w:hAnsi="Arial Rounded MT Bold"/>
              </w:rPr>
            </w:pPr>
          </w:p>
          <w:p w:rsidR="009E5BCD" w:rsidRPr="009E5BCD" w:rsidRDefault="009E5BCD" w:rsidP="009E5BCD">
            <w:pPr>
              <w:rPr>
                <w:rFonts w:ascii="Arial Rounded MT Bold" w:hAnsi="Arial Rounded MT Bold"/>
              </w:rPr>
            </w:pPr>
          </w:p>
          <w:p w:rsidR="00893A85" w:rsidRPr="009E5BCD" w:rsidRDefault="00893A85" w:rsidP="008F2B2D">
            <w:pPr>
              <w:pStyle w:val="Quote"/>
              <w:rPr>
                <w:b/>
                <w:bCs/>
              </w:rPr>
            </w:pPr>
          </w:p>
        </w:tc>
        <w:tc>
          <w:tcPr>
            <w:tcW w:w="692" w:type="dxa"/>
          </w:tcPr>
          <w:p w:rsidR="00893A85" w:rsidRDefault="00893A85"/>
        </w:tc>
        <w:tc>
          <w:tcPr>
            <w:tcW w:w="692" w:type="dxa"/>
          </w:tcPr>
          <w:p w:rsidR="00893A85" w:rsidRDefault="00893A85"/>
        </w:tc>
        <w:tc>
          <w:tcPr>
            <w:tcW w:w="3702" w:type="dxa"/>
          </w:tcPr>
          <w:sdt>
            <w:sdtPr>
              <w:id w:val="1665123103"/>
              <w:picture/>
            </w:sdtPr>
            <w:sdtEndPr/>
            <w:sdtContent>
              <w:p w:rsidR="00893A85" w:rsidRDefault="00882F84">
                <w:r>
                  <w:rPr>
                    <w:noProof/>
                    <w:lang w:eastAsia="en-US"/>
                  </w:rPr>
                  <w:drawing>
                    <wp:inline distT="0" distB="0" distL="0" distR="0" wp14:anchorId="3C3C55EA" wp14:editId="71B8D523">
                      <wp:extent cx="2133600" cy="1155143"/>
                      <wp:effectExtent l="0" t="0" r="0" b="6985"/>
                      <wp:docPr id="12" name="Pictur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60548" cy="11697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893A85" w:rsidRDefault="000B3335">
            <w:pPr>
              <w:pStyle w:val="Caption"/>
            </w:pPr>
            <w:r>
              <w:t>Nene, the state bird of Hawaii</w:t>
            </w:r>
          </w:p>
          <w:p w:rsidR="009E5BCD" w:rsidRPr="004E1EC8" w:rsidRDefault="009E5BCD" w:rsidP="009E5B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E1EC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Total Fees: $2,</w:t>
            </w:r>
            <w:r w:rsidR="00462722" w:rsidRPr="004E1EC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</w:t>
            </w:r>
            <w:r w:rsidRPr="004E1EC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00</w:t>
            </w:r>
          </w:p>
          <w:p w:rsidR="009E5BCD" w:rsidRPr="004E1EC8" w:rsidRDefault="009E5BCD" w:rsidP="009E5B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E1EC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Fees include:</w:t>
            </w:r>
          </w:p>
          <w:p w:rsidR="009E5BCD" w:rsidRPr="004E1EC8" w:rsidRDefault="008C141E" w:rsidP="009E5BC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Inter-island flight, t</w:t>
            </w:r>
            <w:r w:rsidR="009E5BCD" w:rsidRPr="004E1EC8">
              <w:rPr>
                <w:rFonts w:ascii="Times New Roman" w:hAnsi="Times New Roman" w:cs="Times New Roman"/>
                <w:sz w:val="18"/>
                <w:szCs w:val="18"/>
              </w:rPr>
              <w:t>ransportation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entrance fees and l</w:t>
            </w:r>
            <w:r w:rsidR="009E5BCD" w:rsidRPr="004E1EC8">
              <w:rPr>
                <w:rFonts w:ascii="Times New Roman" w:hAnsi="Times New Roman" w:cs="Times New Roman"/>
                <w:sz w:val="18"/>
                <w:szCs w:val="18"/>
              </w:rPr>
              <w:t xml:space="preserve">odging </w:t>
            </w:r>
          </w:p>
          <w:p w:rsidR="00F6765F" w:rsidRDefault="00F6765F" w:rsidP="009E5B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9E5BCD" w:rsidRPr="004E1EC8" w:rsidRDefault="009E5BCD" w:rsidP="009E5B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E1EC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Additional Expenses for Students:</w:t>
            </w:r>
          </w:p>
          <w:p w:rsidR="009E5BCD" w:rsidRPr="004E1EC8" w:rsidRDefault="009E5BCD" w:rsidP="009E5BC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E1EC8">
              <w:rPr>
                <w:rFonts w:ascii="Times New Roman" w:hAnsi="Times New Roman" w:cs="Times New Roman"/>
                <w:sz w:val="18"/>
                <w:szCs w:val="18"/>
              </w:rPr>
              <w:t>Airfare to and from the Hawaiian Islands (may range from $500 to $900)</w:t>
            </w:r>
          </w:p>
          <w:p w:rsidR="009E5BCD" w:rsidRPr="004E1EC8" w:rsidRDefault="008C141E" w:rsidP="009E5BC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Meals</w:t>
            </w:r>
            <w:r w:rsidR="009E5BCD" w:rsidRPr="004E1EC8">
              <w:rPr>
                <w:rFonts w:ascii="Times New Roman" w:hAnsi="Times New Roman" w:cs="Times New Roman"/>
                <w:sz w:val="18"/>
                <w:szCs w:val="18"/>
              </w:rPr>
              <w:t xml:space="preserve"> during the trip (est. $360-520)</w:t>
            </w:r>
          </w:p>
          <w:p w:rsidR="009E5BCD" w:rsidRPr="004E1EC8" w:rsidRDefault="009E5BCD" w:rsidP="009E5BC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E1EC8">
              <w:rPr>
                <w:rFonts w:ascii="Times New Roman" w:hAnsi="Times New Roman" w:cs="Times New Roman"/>
                <w:sz w:val="18"/>
                <w:szCs w:val="18"/>
              </w:rPr>
              <w:t xml:space="preserve">Fees related to enrollment in </w:t>
            </w:r>
            <w:r w:rsidR="00400049">
              <w:rPr>
                <w:rFonts w:ascii="Times New Roman" w:hAnsi="Times New Roman" w:cs="Times New Roman"/>
                <w:sz w:val="18"/>
                <w:szCs w:val="18"/>
              </w:rPr>
              <w:t xml:space="preserve">both </w:t>
            </w:r>
            <w:r w:rsidRPr="008C141E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Geology 190 and Anthropology 190 </w:t>
            </w:r>
            <w:r w:rsidRPr="004E1EC8">
              <w:rPr>
                <w:rFonts w:ascii="Times New Roman" w:hAnsi="Times New Roman" w:cs="Times New Roman"/>
                <w:sz w:val="18"/>
                <w:szCs w:val="18"/>
              </w:rPr>
              <w:t>(approximately $</w:t>
            </w:r>
            <w:r w:rsidR="00462722" w:rsidRPr="004E1EC8">
              <w:rPr>
                <w:rFonts w:ascii="Times New Roman" w:hAnsi="Times New Roman" w:cs="Times New Roman"/>
                <w:sz w:val="18"/>
                <w:szCs w:val="18"/>
              </w:rPr>
              <w:t>300</w:t>
            </w:r>
            <w:r w:rsidRPr="004E1EC8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="0040004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F6765F" w:rsidRDefault="00F6765F" w:rsidP="009E5B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9E5BCD" w:rsidRPr="004E1EC8" w:rsidRDefault="009E5BCD" w:rsidP="009E5B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E1EC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Payment Schedule:</w:t>
            </w:r>
          </w:p>
          <w:p w:rsidR="009E5BCD" w:rsidRPr="006C7F89" w:rsidRDefault="009E5BCD" w:rsidP="009E5B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E1EC8">
              <w:rPr>
                <w:rFonts w:ascii="Times New Roman" w:hAnsi="Times New Roman" w:cs="Times New Roman"/>
                <w:sz w:val="18"/>
                <w:szCs w:val="18"/>
              </w:rPr>
              <w:t xml:space="preserve">Due November 15, 2015 : </w:t>
            </w:r>
            <w:r w:rsidR="00D54F84" w:rsidRPr="004E1EC8">
              <w:rPr>
                <w:rFonts w:ascii="Times New Roman" w:hAnsi="Times New Roman" w:cs="Times New Roman"/>
                <w:sz w:val="18"/>
                <w:szCs w:val="18"/>
              </w:rPr>
              <w:t xml:space="preserve">             </w:t>
            </w:r>
            <w:r w:rsidR="006C7F89">
              <w:rPr>
                <w:rFonts w:ascii="Times New Roman" w:hAnsi="Times New Roman" w:cs="Times New Roman"/>
                <w:sz w:val="18"/>
                <w:szCs w:val="18"/>
              </w:rPr>
              <w:t xml:space="preserve">          </w:t>
            </w:r>
            <w:r w:rsidRPr="004E1EC8">
              <w:rPr>
                <w:rFonts w:ascii="Times New Roman" w:hAnsi="Times New Roman" w:cs="Times New Roman"/>
                <w:sz w:val="18"/>
                <w:szCs w:val="18"/>
              </w:rPr>
              <w:t>$200</w:t>
            </w:r>
            <w:r w:rsidR="006C7F8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6C7F89">
              <w:rPr>
                <w:rFonts w:ascii="Times New Roman" w:hAnsi="Times New Roman" w:cs="Times New Roman"/>
                <w:sz w:val="16"/>
                <w:szCs w:val="16"/>
              </w:rPr>
              <w:t>(deposit with registration form)</w:t>
            </w:r>
          </w:p>
          <w:p w:rsidR="009E5BCD" w:rsidRPr="004E1EC8" w:rsidRDefault="008C141E" w:rsidP="009E5B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Due February 1, 2016</w:t>
            </w:r>
            <w:r w:rsidR="006C7F89">
              <w:rPr>
                <w:rFonts w:ascii="Times New Roman" w:hAnsi="Times New Roman" w:cs="Times New Roman"/>
                <w:sz w:val="18"/>
                <w:szCs w:val="18"/>
              </w:rPr>
              <w:t xml:space="preserve">:                             </w:t>
            </w:r>
            <w:r w:rsidR="009E5BCD" w:rsidRPr="004E1EC8">
              <w:rPr>
                <w:rFonts w:ascii="Times New Roman" w:hAnsi="Times New Roman" w:cs="Times New Roman"/>
                <w:sz w:val="18"/>
                <w:szCs w:val="18"/>
              </w:rPr>
              <w:t>$</w:t>
            </w:r>
            <w:r w:rsidR="000B3335" w:rsidRPr="004E1EC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9E5BCD" w:rsidRPr="004E1EC8">
              <w:rPr>
                <w:rFonts w:ascii="Times New Roman" w:hAnsi="Times New Roman" w:cs="Times New Roman"/>
                <w:sz w:val="18"/>
                <w:szCs w:val="18"/>
              </w:rPr>
              <w:t>00</w:t>
            </w:r>
          </w:p>
          <w:p w:rsidR="00893A85" w:rsidRPr="000B3335" w:rsidRDefault="009E5BCD" w:rsidP="000B3335">
            <w:pPr>
              <w:rPr>
                <w:rFonts w:ascii="Arial Rounded MT Bold" w:hAnsi="Arial Rounded MT Bold"/>
                <w:sz w:val="18"/>
                <w:szCs w:val="18"/>
              </w:rPr>
            </w:pPr>
            <w:r w:rsidRPr="004E1EC8">
              <w:rPr>
                <w:rFonts w:ascii="Times New Roman" w:hAnsi="Times New Roman" w:cs="Times New Roman"/>
                <w:sz w:val="18"/>
                <w:szCs w:val="18"/>
              </w:rPr>
              <w:t xml:space="preserve">Due </w:t>
            </w:r>
            <w:r w:rsidR="00462722" w:rsidRPr="004E1EC8">
              <w:rPr>
                <w:rFonts w:ascii="Times New Roman" w:hAnsi="Times New Roman" w:cs="Times New Roman"/>
                <w:sz w:val="18"/>
                <w:szCs w:val="18"/>
              </w:rPr>
              <w:t>April 2</w:t>
            </w:r>
            <w:r w:rsidR="000B3335" w:rsidRPr="004E1EC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4E1EC8">
              <w:rPr>
                <w:rFonts w:ascii="Times New Roman" w:hAnsi="Times New Roman" w:cs="Times New Roman"/>
                <w:sz w:val="18"/>
                <w:szCs w:val="18"/>
              </w:rPr>
              <w:t>, 2016</w:t>
            </w:r>
            <w:r w:rsidR="000B3335" w:rsidRPr="004E1EC8">
              <w:rPr>
                <w:rFonts w:ascii="Times New Roman" w:hAnsi="Times New Roman" w:cs="Times New Roman"/>
                <w:sz w:val="18"/>
                <w:szCs w:val="18"/>
              </w:rPr>
              <w:t xml:space="preserve">:                        </w:t>
            </w:r>
            <w:r w:rsidR="006C7F89">
              <w:rPr>
                <w:rFonts w:ascii="Times New Roman" w:hAnsi="Times New Roman" w:cs="Times New Roman"/>
                <w:sz w:val="18"/>
                <w:szCs w:val="18"/>
              </w:rPr>
              <w:t xml:space="preserve">     </w:t>
            </w:r>
            <w:r w:rsidR="000B3335" w:rsidRPr="004E1EC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E1EC8">
              <w:rPr>
                <w:rFonts w:ascii="Times New Roman" w:hAnsi="Times New Roman" w:cs="Times New Roman"/>
                <w:sz w:val="18"/>
                <w:szCs w:val="18"/>
              </w:rPr>
              <w:t>$1,500</w:t>
            </w:r>
          </w:p>
        </w:tc>
      </w:tr>
    </w:tbl>
    <w:p w:rsidR="00893A85" w:rsidRDefault="00893A85">
      <w:pPr>
        <w:pStyle w:val="NoSpacing"/>
      </w:pPr>
    </w:p>
    <w:sectPr w:rsidR="00893A85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haroni">
    <w:altName w:val="DejaVu Sans"/>
    <w:panose1 w:val="02010803020104030203"/>
    <w:charset w:val="00"/>
    <w:family w:val="auto"/>
    <w:pitch w:val="variable"/>
    <w:sig w:usb0="00000000" w:usb1="00000000" w:usb2="00000000" w:usb3="00000000" w:csb0="0000002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A60"/>
    <w:rsid w:val="000121D3"/>
    <w:rsid w:val="00021753"/>
    <w:rsid w:val="00092FB5"/>
    <w:rsid w:val="000B3335"/>
    <w:rsid w:val="0014654E"/>
    <w:rsid w:val="00146A60"/>
    <w:rsid w:val="002219CE"/>
    <w:rsid w:val="00317FF4"/>
    <w:rsid w:val="0039755C"/>
    <w:rsid w:val="003E3466"/>
    <w:rsid w:val="00400049"/>
    <w:rsid w:val="00462722"/>
    <w:rsid w:val="004E1EC8"/>
    <w:rsid w:val="006707B4"/>
    <w:rsid w:val="00671ADC"/>
    <w:rsid w:val="006C7F89"/>
    <w:rsid w:val="00756537"/>
    <w:rsid w:val="007744AB"/>
    <w:rsid w:val="007B4896"/>
    <w:rsid w:val="007B4AB0"/>
    <w:rsid w:val="00811101"/>
    <w:rsid w:val="0081562C"/>
    <w:rsid w:val="00882F84"/>
    <w:rsid w:val="00893A85"/>
    <w:rsid w:val="008C141E"/>
    <w:rsid w:val="008F2B2D"/>
    <w:rsid w:val="0095462B"/>
    <w:rsid w:val="009E5BCD"/>
    <w:rsid w:val="00A036A5"/>
    <w:rsid w:val="00A833F3"/>
    <w:rsid w:val="00B00512"/>
    <w:rsid w:val="00D06ED3"/>
    <w:rsid w:val="00D54F84"/>
    <w:rsid w:val="00F34297"/>
    <w:rsid w:val="00F6765F"/>
    <w:rsid w:val="00FB7225"/>
    <w:rsid w:val="00FD6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7F2B2F-6FE4-4FE8-9529-0F88D188E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6"/>
    </w:rPr>
  </w:style>
  <w:style w:type="paragraph" w:styleId="NoSpacing">
    <w:name w:val="No Spacing"/>
    <w:uiPriority w:val="99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</w:rPr>
  </w:style>
  <w:style w:type="character" w:styleId="Hyperlink">
    <w:name w:val="Hyperlink"/>
    <w:basedOn w:val="DefaultParagraphFont"/>
    <w:uiPriority w:val="99"/>
    <w:unhideWhenUsed/>
    <w:rsid w:val="007B4AB0"/>
    <w:rPr>
      <w:color w:val="4D443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mailto:hayesg@yosemite.edu" TargetMode="Externa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hyperlink" Target="mailto:kerrs@yosemite.ed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groups/452708258272005/" TargetMode="External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hayesg.faculty.mjc.edu/Hawaii_2016.htm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san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A2D698403A247F3AC99A4435EE0BE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1D51FC-F924-4240-978B-BFEAEEC9F5AA}"/>
      </w:docPartPr>
      <w:docPartBody>
        <w:p w:rsidR="00451CEC" w:rsidRDefault="00AF2578">
          <w:pPr>
            <w:pStyle w:val="9A2D698403A247F3AC99A4435EE0BE45"/>
          </w:pPr>
          <w:r>
            <w:t>[Telephone]</w:t>
          </w:r>
        </w:p>
      </w:docPartBody>
    </w:docPart>
    <w:docPart>
      <w:docPartPr>
        <w:name w:val="5E3253EDC9824BA4AAA07F39727237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853CA6-EE2E-421A-8237-C78E19A9F876}"/>
      </w:docPartPr>
      <w:docPartBody>
        <w:p w:rsidR="00451CEC" w:rsidRDefault="00AF2578">
          <w:pPr>
            <w:pStyle w:val="5E3253EDC9824BA4AAA07F397272379B"/>
          </w:pPr>
          <w:r>
            <w:t>[Email address]</w:t>
          </w:r>
        </w:p>
      </w:docPartBody>
    </w:docPart>
    <w:docPart>
      <w:docPartPr>
        <w:name w:val="EE4694B6E58A467EB5B1D88CA38A9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7D1706-18D6-4BE0-97D7-48A9906CFA24}"/>
      </w:docPartPr>
      <w:docPartBody>
        <w:p w:rsidR="00451CEC" w:rsidRDefault="00AF2578">
          <w:pPr>
            <w:pStyle w:val="EE4694B6E58A467EB5B1D88CA38A9337"/>
          </w:pPr>
          <w:r>
            <w:t>[Web address]</w:t>
          </w:r>
        </w:p>
      </w:docPartBody>
    </w:docPart>
    <w:docPart>
      <w:docPartPr>
        <w:name w:val="79705A98517E4CF5AFB925A6915000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C3342-5F3A-4057-9106-9EF0AEAA881B}"/>
      </w:docPartPr>
      <w:docPartBody>
        <w:p w:rsidR="00451CEC" w:rsidRDefault="00AF2578">
          <w:pPr>
            <w:pStyle w:val="79705A98517E4CF5AFB925A691500061"/>
          </w:pPr>
          <w:r>
            <w:t>[Company Name]</w:t>
          </w:r>
        </w:p>
      </w:docPartBody>
    </w:docPart>
    <w:docPart>
      <w:docPartPr>
        <w:name w:val="5DAF489344C645999E24564F23AA22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71F7FA-483D-4984-ACB1-E9F65F2BC642}"/>
      </w:docPartPr>
      <w:docPartBody>
        <w:p w:rsidR="00451CEC" w:rsidRDefault="00AF2578">
          <w:pPr>
            <w:pStyle w:val="5DAF489344C645999E24564F23AA22B8"/>
          </w:pPr>
          <w:r>
            <w:t>[Address]</w:t>
          </w:r>
          <w:r>
            <w:br/>
            <w:t>[City, ST  ZIP Code]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haroni">
    <w:altName w:val="DejaVu Sans"/>
    <w:panose1 w:val="02010803020104030203"/>
    <w:charset w:val="00"/>
    <w:family w:val="auto"/>
    <w:pitch w:val="variable"/>
    <w:sig w:usb0="00000000" w:usb1="00000000" w:usb2="00000000" w:usb3="00000000" w:csb0="0000002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578"/>
    <w:rsid w:val="000031BA"/>
    <w:rsid w:val="00073EF1"/>
    <w:rsid w:val="00451CEC"/>
    <w:rsid w:val="005D05E6"/>
    <w:rsid w:val="00620485"/>
    <w:rsid w:val="00AF2578"/>
    <w:rsid w:val="00C93880"/>
    <w:rsid w:val="00DC2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55B5BD00CE341D6AC0C5FF517D557F3">
    <w:name w:val="655B5BD00CE341D6AC0C5FF517D557F3"/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44546A" w:themeColor="text2"/>
      <w:sz w:val="24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  <w:spacing w:after="200" w:line="288" w:lineRule="auto"/>
    </w:pPr>
    <w:rPr>
      <w:color w:val="50637D" w:themeColor="text2" w:themeTint="E6"/>
      <w:sz w:val="20"/>
    </w:rPr>
  </w:style>
  <w:style w:type="paragraph" w:customStyle="1" w:styleId="1A7AF100937D456F8D568C23209472F4">
    <w:name w:val="1A7AF100937D456F8D568C23209472F4"/>
  </w:style>
  <w:style w:type="paragraph" w:customStyle="1" w:styleId="AD457B749D414F568D859EEDFA1A5D34">
    <w:name w:val="AD457B749D414F568D859EEDFA1A5D34"/>
  </w:style>
  <w:style w:type="paragraph" w:customStyle="1" w:styleId="9A2D698403A247F3AC99A4435EE0BE45">
    <w:name w:val="9A2D698403A247F3AC99A4435EE0BE45"/>
  </w:style>
  <w:style w:type="paragraph" w:customStyle="1" w:styleId="5E3253EDC9824BA4AAA07F397272379B">
    <w:name w:val="5E3253EDC9824BA4AAA07F397272379B"/>
  </w:style>
  <w:style w:type="paragraph" w:customStyle="1" w:styleId="EE4694B6E58A467EB5B1D88CA38A9337">
    <w:name w:val="EE4694B6E58A467EB5B1D88CA38A9337"/>
  </w:style>
  <w:style w:type="paragraph" w:customStyle="1" w:styleId="79705A98517E4CF5AFB925A691500061">
    <w:name w:val="79705A98517E4CF5AFB925A691500061"/>
  </w:style>
  <w:style w:type="paragraph" w:customStyle="1" w:styleId="5DAF489344C645999E24564F23AA22B8">
    <w:name w:val="5DAF489344C645999E24564F23AA22B8"/>
  </w:style>
  <w:style w:type="paragraph" w:customStyle="1" w:styleId="CD98D80ADF66430F954321E187586A71">
    <w:name w:val="CD98D80ADF66430F954321E187586A71"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2E74B5" w:themeColor="accent1" w:themeShade="BF"/>
      <w:sz w:val="42"/>
    </w:rPr>
  </w:style>
  <w:style w:type="paragraph" w:customStyle="1" w:styleId="DF6538533F6F472EAD80F2196BA1761A">
    <w:name w:val="DF6538533F6F472EAD80F2196BA1761A"/>
  </w:style>
  <w:style w:type="paragraph" w:customStyle="1" w:styleId="F46F05C6E6664EC591AD9865E1FED2FD">
    <w:name w:val="F46F05C6E6664EC591AD9865E1FED2FD"/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2E74B5" w:themeColor="accent1" w:themeShade="BF"/>
        <w:bottom w:val="single" w:sz="4" w:space="14" w:color="2E74B5" w:themeColor="accent1" w:themeShade="BF"/>
      </w:pBdr>
      <w:spacing w:before="480" w:after="480" w:line="336" w:lineRule="auto"/>
    </w:pPr>
    <w:rPr>
      <w:i/>
      <w:iCs/>
      <w:color w:val="2E74B5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2E74B5" w:themeColor="accent1" w:themeShade="BF"/>
      <w:sz w:val="30"/>
    </w:rPr>
  </w:style>
  <w:style w:type="paragraph" w:customStyle="1" w:styleId="F9ADD3FEAF414CC88F8F37FAA6E27848">
    <w:name w:val="F9ADD3FEAF414CC88F8F37FAA6E27848"/>
  </w:style>
  <w:style w:type="paragraph" w:customStyle="1" w:styleId="E71EEE9A894548B78A587266998C109E">
    <w:name w:val="E71EEE9A894548B78A587266998C109E"/>
  </w:style>
  <w:style w:type="paragraph" w:customStyle="1" w:styleId="3B5B13DD57E54496B644CE621B3FF00D">
    <w:name w:val="3B5B13DD57E54496B644CE621B3FF00D"/>
    <w:rsid w:val="00DC2F9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3</TotalTime>
  <Pages>2</Pages>
  <Words>450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Hawaii Field Studies in Geology and ANthropology   June 1-13, 2016               Two courses in one!</Company>
  <LinksUpToDate>false</LinksUpToDate>
  <CharactersWithSpaces>3015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Susan Hayes</dc:creator>
  <cp:keywords/>
  <cp:lastModifiedBy>Garry</cp:lastModifiedBy>
  <cp:revision>2</cp:revision>
  <dcterms:created xsi:type="dcterms:W3CDTF">2015-10-29T21:51:00Z</dcterms:created>
  <dcterms:modified xsi:type="dcterms:W3CDTF">2015-10-29T21:51:00Z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